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23202407"/>
        <w:docPartObj>
          <w:docPartGallery w:val="Cover Pages"/>
          <w:docPartUnique/>
        </w:docPartObj>
      </w:sdtPr>
      <w:sdtEndPr>
        <w:rPr>
          <w:rFonts w:ascii="Helvetica" w:hAnsi="Helvetica"/>
          <w:color w:val="2F9970" w:themeColor="accent1"/>
          <w:sz w:val="42"/>
          <w:szCs w:val="42"/>
        </w:rPr>
      </w:sdtEndPr>
      <w:sdtContent>
        <w:p w14:paraId="15723CA1" w14:textId="77777777" w:rsidR="007A1BFB" w:rsidRDefault="007A1BFB"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5A029E0B" wp14:editId="3176035C">
                <wp:simplePos x="0" y="0"/>
                <wp:positionH relativeFrom="page">
                  <wp:posOffset>-53163</wp:posOffset>
                </wp:positionH>
                <wp:positionV relativeFrom="page">
                  <wp:posOffset>-10633</wp:posOffset>
                </wp:positionV>
                <wp:extent cx="7788832" cy="10079665"/>
                <wp:effectExtent l="0" t="0" r="0" b="4445"/>
                <wp:wrapNone/>
                <wp:docPr id="1547106824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7106824" name="Picture 8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8832" cy="10079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A8C9F70" w14:textId="77777777" w:rsidR="007A1BFB" w:rsidRDefault="00F50BA8" w:rsidP="007A1BFB">
          <w:pPr>
            <w:ind w:left="-720"/>
            <w:rPr>
              <w:rFonts w:ascii="Helvetica" w:hAnsi="Helvetica"/>
              <w:color w:val="2F9970" w:themeColor="accent1"/>
              <w:sz w:val="42"/>
              <w:szCs w:val="4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76BA176" wp14:editId="171DF8D2">
                    <wp:simplePos x="0" y="0"/>
                    <wp:positionH relativeFrom="column">
                      <wp:posOffset>1317684</wp:posOffset>
                    </wp:positionH>
                    <wp:positionV relativeFrom="paragraph">
                      <wp:posOffset>3454400</wp:posOffset>
                    </wp:positionV>
                    <wp:extent cx="4486939" cy="1084521"/>
                    <wp:effectExtent l="0" t="0" r="0" b="0"/>
                    <wp:wrapNone/>
                    <wp:docPr id="2064603823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86939" cy="10845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7F0AB3" w14:textId="77777777" w:rsidR="00F50BA8" w:rsidRPr="0089073E" w:rsidRDefault="00F50BA8" w:rsidP="00F50BA8">
                                <w:pPr>
                                  <w:tabs>
                                    <w:tab w:val="left" w:pos="8820"/>
                                  </w:tabs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</w:pPr>
                                <w:r w:rsidRPr="0089073E"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  <w:t>[</w:t>
                                </w:r>
                                <w:r w:rsidR="00B67B2E" w:rsidRPr="0089073E"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  <w:t xml:space="preserve">Cover Option 1 | </w:t>
                                </w:r>
                                <w:r w:rsidRPr="0089073E"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  <w:t>Document Title]</w:t>
                                </w:r>
                              </w:p>
                              <w:p w14:paraId="3DCA759B" w14:textId="77777777" w:rsidR="00F50BA8" w:rsidRPr="00F50BA8" w:rsidRDefault="00F50BA8" w:rsidP="00F50BA8">
                                <w:pPr>
                                  <w:pStyle w:val="NormalWeb"/>
                                  <w:tabs>
                                    <w:tab w:val="left" w:pos="8820"/>
                                  </w:tabs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 xml:space="preserve">[DOCUMENT </w:t>
                                </w:r>
                                <w:r w:rsidRPr="00786939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SUBTITLE</w:t>
                                </w:r>
                                <w:r w:rsidR="00A470EB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6BA17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103.75pt;margin-top:272pt;width:353.3pt;height:85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" filled="f" stroked="f" strokeweight=".5pt">
                    <v:textbox>
                      <w:txbxContent>
                        <w:p w14:paraId="6D7F0AB3" w14:textId="77777777" w:rsidR="00F50BA8" w:rsidRPr="0089073E" w:rsidRDefault="00F50BA8" w:rsidP="00F50BA8">
                          <w:pPr>
                            <w:tabs>
                              <w:tab w:val="left" w:pos="8820"/>
                            </w:tabs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</w:pPr>
                          <w:r w:rsidRPr="0089073E"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  <w:t>[</w:t>
                          </w:r>
                          <w:r w:rsidR="00B67B2E" w:rsidRPr="0089073E"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  <w:t xml:space="preserve">Cover Option 1 | </w:t>
                          </w:r>
                          <w:r w:rsidRPr="0089073E"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  <w:t>Document Title]</w:t>
                          </w:r>
                        </w:p>
                        <w:p w14:paraId="3DCA759B" w14:textId="77777777" w:rsidR="00F50BA8" w:rsidRPr="00F50BA8" w:rsidRDefault="00F50BA8" w:rsidP="00F50BA8">
                          <w:pPr>
                            <w:pStyle w:val="NormalWeb"/>
                            <w:tabs>
                              <w:tab w:val="left" w:pos="8820"/>
                            </w:tabs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 xml:space="preserve">[DOCUMENT </w:t>
                          </w:r>
                          <w:r w:rsidRPr="00786939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SUBTITLE</w:t>
                          </w:r>
                          <w:r w:rsidR="00A470EB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]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A1BFB">
            <w:rPr>
              <w:rFonts w:ascii="Helvetica" w:hAnsi="Helvetica"/>
              <w:color w:val="2F9970" w:themeColor="accent1"/>
              <w:sz w:val="42"/>
              <w:szCs w:val="42"/>
            </w:rPr>
            <w:br w:type="page"/>
          </w:r>
        </w:p>
      </w:sdtContent>
    </w:sdt>
    <w:p w14:paraId="5FCD794E" w14:textId="77777777" w:rsidR="00705CD2" w:rsidRDefault="00705CD2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</w:p>
    <w:p w14:paraId="68B39B92" w14:textId="77777777" w:rsidR="00705CD2" w:rsidRDefault="00705CD2">
      <w:pPr>
        <w:rPr>
          <w:rFonts w:ascii="Helvetica" w:eastAsia="Times New Roman" w:hAnsi="Helvetica" w:cs="Times New Roman"/>
          <w:b/>
          <w:bCs/>
          <w:color w:val="112F60" w:themeColor="text1"/>
          <w:kern w:val="0"/>
          <w:u w:val="single"/>
          <w14:ligatures w14:val="none"/>
        </w:rPr>
      </w:pPr>
    </w:p>
    <w:p w14:paraId="4D642201" w14:textId="77777777" w:rsidR="00705CD2" w:rsidRDefault="009420F5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caps/>
          <w:noProof/>
          <w:color w:val="085B4B" w:themeColor="background2"/>
          <w:sz w:val="120"/>
          <w:szCs w:val="120"/>
        </w:rPr>
        <w:drawing>
          <wp:anchor distT="0" distB="0" distL="114300" distR="114300" simplePos="0" relativeHeight="251674624" behindDoc="1" locked="0" layoutInCell="1" allowOverlap="1" wp14:anchorId="73DF58AB" wp14:editId="5A5983CB">
            <wp:simplePos x="0" y="0"/>
            <wp:positionH relativeFrom="page">
              <wp:posOffset>3359150</wp:posOffset>
            </wp:positionH>
            <wp:positionV relativeFrom="page">
              <wp:posOffset>1913329</wp:posOffset>
            </wp:positionV>
            <wp:extent cx="1020725" cy="1020725"/>
            <wp:effectExtent l="0" t="0" r="0" b="0"/>
            <wp:wrapNone/>
            <wp:docPr id="1485349919" name="Picture 13" descr="A yellow outline of a st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49919" name="Picture 13" descr="A yellow outline of a sta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25" cy="10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CD2">
        <w:rPr>
          <w:b/>
          <w:bCs/>
          <w:noProof/>
          <w:color w:val="112F60" w:themeColor="text1"/>
          <w:u w:val="single"/>
        </w:rPr>
        <w:drawing>
          <wp:anchor distT="0" distB="0" distL="114300" distR="114300" simplePos="0" relativeHeight="251670528" behindDoc="1" locked="0" layoutInCell="1" allowOverlap="1" wp14:anchorId="3721DD56" wp14:editId="2934F6DF">
            <wp:simplePos x="0" y="0"/>
            <wp:positionH relativeFrom="page">
              <wp:posOffset>-42530</wp:posOffset>
            </wp:positionH>
            <wp:positionV relativeFrom="page">
              <wp:posOffset>0</wp:posOffset>
            </wp:positionV>
            <wp:extent cx="7814930" cy="5196928"/>
            <wp:effectExtent l="0" t="0" r="0" b="0"/>
            <wp:wrapNone/>
            <wp:docPr id="238936773" name="Picture 11" descr="A town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36773" name="Picture 11" descr="A town with trees and mountains in th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447" cy="521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964C5" w14:textId="77777777" w:rsidR="00705CD2" w:rsidRDefault="00F50BA8">
      <w:pPr>
        <w:rPr>
          <w:rFonts w:ascii="Helvetica" w:eastAsia="Times New Roman" w:hAnsi="Helvetica" w:cs="Times New Roman"/>
          <w:b/>
          <w:bCs/>
          <w:color w:val="112F60" w:themeColor="text1"/>
          <w:kern w:val="0"/>
          <w:u w:val="single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EF9F8D" wp14:editId="56C8DC8E">
                <wp:simplePos x="0" y="0"/>
                <wp:positionH relativeFrom="column">
                  <wp:posOffset>807498</wp:posOffset>
                </wp:positionH>
                <wp:positionV relativeFrom="paragraph">
                  <wp:posOffset>3891280</wp:posOffset>
                </wp:positionV>
                <wp:extent cx="4486939" cy="1084521"/>
                <wp:effectExtent l="0" t="0" r="0" b="0"/>
                <wp:wrapNone/>
                <wp:docPr id="18669554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39" cy="1084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C38A7" w14:textId="77777777" w:rsidR="00F50BA8" w:rsidRPr="0089073E" w:rsidRDefault="00F50BA8" w:rsidP="00F50BA8">
                            <w:pPr>
                              <w:tabs>
                                <w:tab w:val="left" w:pos="8820"/>
                              </w:tabs>
                              <w:jc w:val="center"/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</w:pPr>
                            <w:r w:rsidRPr="0089073E"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  <w:t>[</w:t>
                            </w:r>
                            <w:r w:rsidR="00B67B2E" w:rsidRPr="0089073E"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  <w:t xml:space="preserve">Cover Option 2 | </w:t>
                            </w:r>
                            <w:r w:rsidRPr="0089073E"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  <w:t>Document Title]</w:t>
                            </w:r>
                          </w:p>
                          <w:p w14:paraId="2AD62EC5" w14:textId="77777777" w:rsidR="00A8038E" w:rsidRPr="00A8038E" w:rsidRDefault="00F50BA8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[DOCUMENT SUBTITLE</w:t>
                            </w:r>
                            <w:r w:rsidR="00B67B2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  <w:p w14:paraId="75CCF5B5" w14:textId="77777777" w:rsidR="00A8038E" w:rsidRDefault="00A470EB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F9F8D" id="_x0000_s1027" type="#_x0000_t202" style="position:absolute;margin-left:63.6pt;margin-top:306.4pt;width:353.3pt;height:85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" filled="f" stroked="f" strokeweight=".5pt">
                <v:textbox>
                  <w:txbxContent>
                    <w:p w14:paraId="17BC38A7" w14:textId="77777777" w:rsidR="00F50BA8" w:rsidRPr="0089073E" w:rsidRDefault="00F50BA8" w:rsidP="00F50BA8">
                      <w:pPr>
                        <w:tabs>
                          <w:tab w:val="left" w:pos="8820"/>
                        </w:tabs>
                        <w:jc w:val="center"/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</w:pPr>
                      <w:r w:rsidRPr="0089073E"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  <w:t>[</w:t>
                      </w:r>
                      <w:r w:rsidR="00B67B2E" w:rsidRPr="0089073E"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  <w:t xml:space="preserve">Cover Option 2 | </w:t>
                      </w:r>
                      <w:r w:rsidRPr="0089073E"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  <w:t>Document Title]</w:t>
                      </w:r>
                    </w:p>
                    <w:p w14:paraId="2AD62EC5" w14:textId="77777777" w:rsidR="00A8038E" w:rsidRPr="00A8038E" w:rsidRDefault="00F50BA8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[DOCUMENT SUBTITLE</w:t>
                      </w:r>
                      <w:r w:rsidR="00B67B2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}</w:t>
                      </w:r>
                    </w:p>
                    <w:p w14:paraId="75CCF5B5" w14:textId="77777777" w:rsidR="00A8038E" w:rsidRDefault="00A470EB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D5258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72C228D9" wp14:editId="1DA5F0F0">
                <wp:simplePos x="0" y="0"/>
                <wp:positionH relativeFrom="column">
                  <wp:posOffset>-956310</wp:posOffset>
                </wp:positionH>
                <wp:positionV relativeFrom="paragraph">
                  <wp:posOffset>3014168</wp:posOffset>
                </wp:positionV>
                <wp:extent cx="7814310" cy="178273"/>
                <wp:effectExtent l="0" t="0" r="0" b="0"/>
                <wp:wrapNone/>
                <wp:docPr id="41007460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4310" cy="178273"/>
                        </a:xfrm>
                        <a:prstGeom prst="rect">
                          <a:avLst/>
                        </a:prstGeom>
                        <a:solidFill>
                          <a:srgbClr val="357B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B1D7C" id="Rectangle 12" o:spid="_x0000_s1026" style="position:absolute;margin-left:-75.3pt;margin-top:237.35pt;width:615.3pt;height:14.05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" fillcolor="#357bb4" stroked="f" strokeweight="1pt"/>
            </w:pict>
          </mc:Fallback>
        </mc:AlternateContent>
      </w:r>
      <w:r w:rsidR="00705CD2">
        <w:rPr>
          <w:rFonts w:ascii="Helvetica" w:hAnsi="Helvetica"/>
          <w:b/>
          <w:bCs/>
          <w:color w:val="112F60" w:themeColor="text1"/>
          <w:u w:val="single"/>
        </w:rPr>
        <w:br w:type="page"/>
      </w:r>
    </w:p>
    <w:p w14:paraId="6D1B9C53" w14:textId="77777777" w:rsidR="007A1BFB" w:rsidRPr="00A26A96" w:rsidRDefault="0041007F" w:rsidP="00D00064">
      <w:pPr>
        <w:pStyle w:val="Title1"/>
      </w:pPr>
      <w:r w:rsidRPr="00A26A96">
        <w:lastRenderedPageBreak/>
        <w:t xml:space="preserve">Typography </w:t>
      </w:r>
      <w:r w:rsidR="007A1BFB" w:rsidRPr="00A26A96">
        <w:t>Title</w:t>
      </w:r>
    </w:p>
    <w:p w14:paraId="57491649" w14:textId="77777777" w:rsidR="00EC1D71" w:rsidRPr="00B67B2E" w:rsidRDefault="0041007F" w:rsidP="00D00064">
      <w:pPr>
        <w:pStyle w:val="Subtitle1"/>
      </w:pPr>
      <w:r w:rsidRPr="00B67B2E">
        <w:t xml:space="preserve">TYPOGRAPHY </w:t>
      </w:r>
      <w:r w:rsidR="00EC1D71" w:rsidRPr="00B67B2E">
        <w:t>SUBTITLE</w:t>
      </w:r>
    </w:p>
    <w:p w14:paraId="29E8CB35" w14:textId="77777777" w:rsidR="00B67B2E" w:rsidRPr="00176C68" w:rsidRDefault="00F459B4" w:rsidP="00D248BD">
      <w:pPr>
        <w:pStyle w:val="Normal1"/>
      </w:pPr>
      <w:r>
        <w:t>Monday, January 1, 202</w:t>
      </w:r>
      <w:r w:rsidR="007A1BFB">
        <w:t>5</w:t>
      </w:r>
    </w:p>
    <w:p w14:paraId="62C87E2D" w14:textId="77777777" w:rsidR="00B67B2E" w:rsidRDefault="00786939" w:rsidP="00D248BD">
      <w:pPr>
        <w:pStyle w:val="Normal1"/>
      </w:pPr>
      <w:r>
        <w:t>Intro snippet with body copy.</w:t>
      </w:r>
      <w:r w:rsidR="00B67B2E" w:rsidRPr="00B67B2E">
        <w:t xml:space="preserve"> </w:t>
      </w:r>
    </w:p>
    <w:p w14:paraId="409D80F4" w14:textId="77777777" w:rsidR="00B67B2E" w:rsidRPr="009F7CB0" w:rsidRDefault="00B67B2E" w:rsidP="00D248BD">
      <w:pPr>
        <w:pStyle w:val="ListTitle1"/>
      </w:pPr>
      <w:r w:rsidRPr="009F7CB0">
        <w:t>Bulleted list title</w:t>
      </w:r>
    </w:p>
    <w:p w14:paraId="7568ED19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one</w:t>
      </w:r>
    </w:p>
    <w:p w14:paraId="555CDDD4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two</w:t>
      </w:r>
    </w:p>
    <w:p w14:paraId="66B6F0B2" w14:textId="77777777" w:rsidR="00B67B2E" w:rsidRP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three</w:t>
      </w:r>
    </w:p>
    <w:p w14:paraId="133CBEF9" w14:textId="77777777" w:rsidR="00B67B2E" w:rsidRPr="009F7CB0" w:rsidRDefault="00B67B2E" w:rsidP="00B67B2E">
      <w:pPr>
        <w:pStyle w:val="NormalWeb"/>
        <w:tabs>
          <w:tab w:val="left" w:pos="8820"/>
        </w:tabs>
        <w:spacing w:line="360" w:lineRule="auto"/>
        <w:rPr>
          <w:b/>
          <w:bCs/>
        </w:rPr>
      </w:pPr>
      <w:r w:rsidRPr="009F7CB0">
        <w:rPr>
          <w:b/>
          <w:bCs/>
        </w:rPr>
        <w:t>Bulleted list title</w:t>
      </w:r>
    </w:p>
    <w:p w14:paraId="1C7715EC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one</w:t>
      </w:r>
    </w:p>
    <w:p w14:paraId="1F90D2CE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two</w:t>
      </w:r>
    </w:p>
    <w:p w14:paraId="11F3FB09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three</w:t>
      </w:r>
    </w:p>
    <w:p w14:paraId="57F245B6" w14:textId="77777777" w:rsidR="000D1E98" w:rsidRDefault="000D1E98" w:rsidP="00B67B2E">
      <w:pPr>
        <w:pStyle w:val="NormalWeb"/>
        <w:tabs>
          <w:tab w:val="left" w:pos="8820"/>
        </w:tabs>
        <w:spacing w:line="360" w:lineRule="auto"/>
      </w:pPr>
    </w:p>
    <w:p w14:paraId="04692EDD" w14:textId="77777777" w:rsidR="0041007F" w:rsidRDefault="006E5919" w:rsidP="006E5919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b/>
          <w:bCs/>
          <w:noProof/>
          <w:u w:val="single"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0218F471" wp14:editId="126650F2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5433060" cy="3620770"/>
            <wp:effectExtent l="0" t="0" r="0" b="0"/>
            <wp:wrapSquare wrapText="bothSides"/>
            <wp:docPr id="545782046" name="Picture 4" descr="A herd of sheep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82046" name="Picture 4" descr="A herd of sheep in a fie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B2E" w:rsidRPr="00B67B2E">
        <w:rPr>
          <w:b/>
          <w:bCs/>
        </w:rPr>
        <w:t xml:space="preserve"> </w:t>
      </w:r>
      <w:r w:rsidR="00B67B2E">
        <w:rPr>
          <w:b/>
          <w:bCs/>
        </w:rPr>
        <w:t>Image Usage</w:t>
      </w:r>
    </w:p>
    <w:p w14:paraId="52377C4C" w14:textId="77777777" w:rsidR="007A1BFB" w:rsidRDefault="007A1BFB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</w:p>
    <w:p w14:paraId="35A8494D" w14:textId="77777777" w:rsidR="007A1BFB" w:rsidRPr="007A1BFB" w:rsidRDefault="007A1BFB" w:rsidP="007A1BFB"/>
    <w:p w14:paraId="1410D2B6" w14:textId="77777777" w:rsidR="007A1BFB" w:rsidRPr="007A1BFB" w:rsidRDefault="007A1BFB" w:rsidP="007A1BFB"/>
    <w:p w14:paraId="64704B62" w14:textId="77777777" w:rsidR="007A1BFB" w:rsidRPr="007A1BFB" w:rsidRDefault="007A1BFB" w:rsidP="007A1BFB"/>
    <w:p w14:paraId="4308E271" w14:textId="77777777" w:rsidR="007A1BFB" w:rsidRPr="007A1BFB" w:rsidRDefault="007A1BFB" w:rsidP="007A1BFB"/>
    <w:p w14:paraId="46E3DBD9" w14:textId="77777777" w:rsidR="007A1BFB" w:rsidRPr="007A1BFB" w:rsidRDefault="007A1BFB" w:rsidP="007A1BFB"/>
    <w:p w14:paraId="2E75E2A8" w14:textId="77777777" w:rsidR="007A1BFB" w:rsidRPr="007A1BFB" w:rsidRDefault="007A1BFB" w:rsidP="007A1BFB"/>
    <w:p w14:paraId="7B85242A" w14:textId="77777777" w:rsidR="007A1BFB" w:rsidRPr="007A1BFB" w:rsidRDefault="007A1BFB" w:rsidP="007A1BFB"/>
    <w:p w14:paraId="3DC956FE" w14:textId="77777777" w:rsidR="007A1BFB" w:rsidRPr="007A1BFB" w:rsidRDefault="007A1BFB" w:rsidP="007A1BFB"/>
    <w:p w14:paraId="701B3226" w14:textId="77777777" w:rsidR="007A1BFB" w:rsidRPr="007A1BFB" w:rsidRDefault="007A1BFB" w:rsidP="007A1BFB"/>
    <w:p w14:paraId="5E5FE0E0" w14:textId="77777777" w:rsidR="007A1BFB" w:rsidRPr="007A1BFB" w:rsidRDefault="007A1BFB" w:rsidP="007A1BFB"/>
    <w:p w14:paraId="1F42E1FF" w14:textId="77777777" w:rsidR="007A1BFB" w:rsidRPr="007A1BFB" w:rsidRDefault="007A1BFB" w:rsidP="007A1BFB"/>
    <w:p w14:paraId="63E4A756" w14:textId="77777777" w:rsidR="007A1BFB" w:rsidRPr="007A1BFB" w:rsidRDefault="007A1BFB" w:rsidP="007A1BFB"/>
    <w:p w14:paraId="55F474D1" w14:textId="77777777" w:rsidR="007A1BFB" w:rsidRPr="007A1BFB" w:rsidRDefault="007A1BFB" w:rsidP="007A1BFB"/>
    <w:p w14:paraId="1E326951" w14:textId="77777777" w:rsidR="007A1BFB" w:rsidRPr="007A1BFB" w:rsidRDefault="007A1BFB" w:rsidP="007A1BFB"/>
    <w:p w14:paraId="0EFF17C7" w14:textId="77777777" w:rsidR="007A1BFB" w:rsidRPr="007A1BFB" w:rsidRDefault="007A1BFB" w:rsidP="007A1BFB"/>
    <w:p w14:paraId="6B3FEE7A" w14:textId="77777777" w:rsidR="007A1BFB" w:rsidRDefault="007A1BFB" w:rsidP="007A1BFB">
      <w:pPr>
        <w:jc w:val="center"/>
      </w:pPr>
    </w:p>
    <w:p w14:paraId="0EACBF93" w14:textId="77777777" w:rsidR="007A1BFB" w:rsidRDefault="007A1BFB" w:rsidP="007A1BFB">
      <w:pPr>
        <w:jc w:val="center"/>
      </w:pPr>
    </w:p>
    <w:p w14:paraId="143E2A9E" w14:textId="77777777" w:rsidR="007A1BFB" w:rsidRPr="007A1BFB" w:rsidRDefault="007A1BFB" w:rsidP="007A1BFB">
      <w:pPr>
        <w:jc w:val="center"/>
      </w:pPr>
    </w:p>
    <w:p w14:paraId="2FF5BC6D" w14:textId="77777777" w:rsidR="007A1BFB" w:rsidRPr="007A1BFB" w:rsidRDefault="00314F52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  <w:r>
        <w:rPr>
          <w:b/>
          <w:bCs/>
          <w:u w:val="single"/>
        </w:rPr>
        <w:br w:type="textWrapping" w:clear="all"/>
      </w:r>
      <w:r w:rsidR="007A1BFB">
        <w:rPr>
          <w:rFonts w:ascii="HELVETICA OBLIQUE" w:hAnsi="HELVETICA OBLIQUE"/>
          <w:noProof/>
          <w:color w:val="112F60" w:themeColor="text1"/>
          <w:sz w:val="20"/>
          <w:szCs w:val="20"/>
          <w14:ligatures w14:val="standardContextual"/>
        </w:rPr>
        <w:drawing>
          <wp:inline distT="0" distB="0" distL="0" distR="0" wp14:anchorId="7A3C08BD" wp14:editId="1FDACA7C">
            <wp:extent cx="227223" cy="227223"/>
            <wp:effectExtent l="0" t="0" r="0" b="1905"/>
            <wp:docPr id="17284979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97996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23" cy="2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BFB">
        <w:rPr>
          <w:b/>
          <w:bCs/>
          <w:color w:val="112F60" w:themeColor="text1"/>
          <w:sz w:val="20"/>
          <w:szCs w:val="20"/>
        </w:rPr>
        <w:t>LOCATION</w:t>
      </w:r>
    </w:p>
    <w:p w14:paraId="014A70F3" w14:textId="77777777" w:rsidR="007A1BFB" w:rsidRPr="0032189B" w:rsidRDefault="0032189B" w:rsidP="0032189B">
      <w:pPr>
        <w:rPr>
          <w:rFonts w:ascii="Helvetica" w:eastAsia="Times New Roman" w:hAnsi="Helvetica" w:cs="Times New Roman"/>
          <w:b/>
          <w:bCs/>
          <w:kern w:val="0"/>
          <w:u w:val="single"/>
          <w14:ligatures w14:val="none"/>
        </w:rPr>
      </w:pPr>
      <w:r>
        <w:rPr>
          <w:rFonts w:ascii="Helvetica" w:hAnsi="Helvetica"/>
          <w:b/>
          <w:bCs/>
          <w:u w:val="single"/>
        </w:rPr>
        <w:br w:type="page"/>
      </w:r>
    </w:p>
    <w:p w14:paraId="1FDBDB78" w14:textId="77777777" w:rsidR="00F44A4A" w:rsidRDefault="00F44A4A" w:rsidP="00314F52">
      <w:pPr>
        <w:pStyle w:val="NormalWeb"/>
        <w:tabs>
          <w:tab w:val="left" w:pos="8820"/>
        </w:tabs>
      </w:pPr>
      <w:r>
        <w:rPr>
          <w:b/>
          <w:bCs/>
          <w:u w:val="single"/>
        </w:rPr>
        <w:lastRenderedPageBreak/>
        <w:t>TABLE OF CONTENTS</w:t>
      </w:r>
      <w:r>
        <w:rPr>
          <w:b/>
          <w:bCs/>
          <w:u w:val="single"/>
        </w:rPr>
        <w:tab/>
      </w:r>
      <w:r w:rsidRPr="002F79D6">
        <w:t xml:space="preserve"> </w:t>
      </w:r>
    </w:p>
    <w:p w14:paraId="507F3F1E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Beaverhead County</w:t>
      </w:r>
      <w:r>
        <w:tab/>
        <w:t>1</w:t>
      </w:r>
    </w:p>
    <w:p w14:paraId="3CA553E7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Big Horn County</w:t>
      </w:r>
      <w:r>
        <w:tab/>
        <w:t>2</w:t>
      </w:r>
    </w:p>
    <w:p w14:paraId="2D9099AA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Blaine County</w:t>
      </w:r>
      <w:r>
        <w:tab/>
        <w:t>3</w:t>
      </w:r>
    </w:p>
    <w:p w14:paraId="1F63D2F2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Broadwater County</w:t>
      </w:r>
      <w:r>
        <w:tab/>
        <w:t>4</w:t>
      </w:r>
    </w:p>
    <w:p w14:paraId="53A04CA1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Carbon County</w:t>
      </w:r>
      <w:r>
        <w:tab/>
        <w:t>5</w:t>
      </w:r>
    </w:p>
    <w:p w14:paraId="47A8979A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Carter County</w:t>
      </w:r>
      <w:r>
        <w:tab/>
        <w:t>6</w:t>
      </w:r>
    </w:p>
    <w:p w14:paraId="29CCC3FE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Cascade County</w:t>
      </w:r>
      <w:r>
        <w:tab/>
        <w:t>7</w:t>
      </w:r>
    </w:p>
    <w:p w14:paraId="2F87A0F8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Chouteau County</w:t>
      </w:r>
      <w:r>
        <w:tab/>
        <w:t>8</w:t>
      </w:r>
    </w:p>
    <w:p w14:paraId="01371EB1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Custer County</w:t>
      </w:r>
      <w:r>
        <w:tab/>
        <w:t>9</w:t>
      </w:r>
    </w:p>
    <w:p w14:paraId="3AA1228D" w14:textId="77777777" w:rsid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Daniels County</w:t>
      </w:r>
      <w:r>
        <w:tab/>
        <w:t>10</w:t>
      </w:r>
    </w:p>
    <w:p w14:paraId="7B8755F1" w14:textId="77777777" w:rsidR="00A20E06" w:rsidRDefault="00A20E06">
      <w:pPr>
        <w:rPr>
          <w:rFonts w:ascii="Helvetica" w:eastAsia="Times New Roman" w:hAnsi="Helvetica" w:cs="Times New Roman"/>
          <w:b/>
          <w:bCs/>
          <w:color w:val="000000"/>
          <w:kern w:val="0"/>
          <w:u w:val="single"/>
          <w14:ligatures w14:val="none"/>
        </w:rPr>
      </w:pPr>
      <w:r>
        <w:rPr>
          <w:b/>
          <w:bCs/>
          <w:u w:val="single"/>
        </w:rPr>
        <w:br w:type="page"/>
      </w:r>
    </w:p>
    <w:p w14:paraId="52B7422E" w14:textId="2913E6BB" w:rsidR="00DB72A2" w:rsidRDefault="00E17077" w:rsidP="0032189B">
      <w:pPr>
        <w:pStyle w:val="NormalWeb"/>
        <w:tabs>
          <w:tab w:val="left" w:pos="8820"/>
        </w:tabs>
        <w:rPr>
          <w:b/>
          <w:bCs/>
          <w:u w:val="single"/>
        </w:rPr>
      </w:pPr>
      <w:r>
        <w:rPr>
          <w:b/>
          <w:bCs/>
          <w:noProof/>
          <w:u w:val="single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6D18CB" wp14:editId="605D0095">
                <wp:simplePos x="0" y="0"/>
                <wp:positionH relativeFrom="column">
                  <wp:posOffset>2290136</wp:posOffset>
                </wp:positionH>
                <wp:positionV relativeFrom="paragraph">
                  <wp:posOffset>331057</wp:posOffset>
                </wp:positionV>
                <wp:extent cx="3472712" cy="378460"/>
                <wp:effectExtent l="25400" t="25400" r="20320" b="27940"/>
                <wp:wrapNone/>
                <wp:docPr id="37623299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712" cy="37846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06E72BDC" w14:textId="77777777" w:rsidR="00E17077" w:rsidRPr="00E17077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E17077">
                              <w:rPr>
                                <w:rFonts w:ascii="Helvetica" w:hAnsi="Helvetica"/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D18CB" id="Text Box 10" o:spid="_x0000_s1028" type="#_x0000_t202" style="position:absolute;margin-left:180.35pt;margin-top:26.05pt;width:273.45pt;height:2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" filled="f" strokecolor="#edf6fc" strokeweight="4pt">
                <v:textbox>
                  <w:txbxContent>
                    <w:p w14:paraId="06E72BDC" w14:textId="77777777" w:rsidR="00E17077" w:rsidRPr="00E17077" w:rsidRDefault="00E17077">
                      <w:pPr>
                        <w:rPr>
                          <w:color w:val="112F60" w:themeColor="text1"/>
                        </w:rPr>
                      </w:pPr>
                      <w:r w:rsidRPr="00E17077">
                        <w:rPr>
                          <w:rFonts w:ascii="Helvetica" w:hAnsi="Helvetica"/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EC2FFD" wp14:editId="01F9F147">
                <wp:simplePos x="0" y="0"/>
                <wp:positionH relativeFrom="column">
                  <wp:posOffset>-6498</wp:posOffset>
                </wp:positionH>
                <wp:positionV relativeFrom="paragraph">
                  <wp:posOffset>330230</wp:posOffset>
                </wp:positionV>
                <wp:extent cx="2069214" cy="378637"/>
                <wp:effectExtent l="25400" t="25400" r="26670" b="27940"/>
                <wp:wrapNone/>
                <wp:docPr id="3874900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214" cy="378637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6BE22D68" w14:textId="77777777" w:rsidR="00E17077" w:rsidRPr="0041007F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41007F">
                              <w:rPr>
                                <w:rFonts w:ascii="Helvetica" w:hAnsi="Helvetica"/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2FFD" id="_x0000_s1029" type="#_x0000_t202" style="position:absolute;margin-left:-.5pt;margin-top:26pt;width:162.95pt;height:2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" filled="f" strokecolor="#edf6fc" strokeweight="4pt">
                <v:textbox>
                  <w:txbxContent>
                    <w:p w14:paraId="6BE22D68" w14:textId="77777777" w:rsidR="00E17077" w:rsidRPr="0041007F" w:rsidRDefault="00E17077">
                      <w:pPr>
                        <w:rPr>
                          <w:color w:val="112F60" w:themeColor="text1"/>
                        </w:rPr>
                      </w:pPr>
                      <w:r w:rsidRPr="0041007F">
                        <w:rPr>
                          <w:rFonts w:ascii="Helvetica" w:hAnsi="Helvetica"/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</w:p>
    <w:p w14:paraId="5B72C48A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5CEAB633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335CBB17" w14:textId="77777777" w:rsidR="005D032A" w:rsidRPr="005D032A" w:rsidRDefault="005D032A" w:rsidP="0032189B">
      <w:pPr>
        <w:pStyle w:val="Caption"/>
      </w:pPr>
      <w:r w:rsidRPr="005D032A"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423280">
        <w:rPr>
          <w:noProof/>
        </w:rPr>
        <w:t>1</w:t>
      </w:r>
      <w:r>
        <w:rPr>
          <w:noProof/>
        </w:rPr>
        <w:fldChar w:fldCharType="end"/>
      </w:r>
      <w:r w:rsidRPr="005D032A">
        <w:t>. Title of table</w:t>
      </w:r>
    </w:p>
    <w:tbl>
      <w:tblPr>
        <w:tblStyle w:val="PlainTable1"/>
        <w:tblW w:w="9150" w:type="dxa"/>
        <w:tblLook w:val="04A0" w:firstRow="1" w:lastRow="0" w:firstColumn="1" w:lastColumn="0" w:noHBand="0" w:noVBand="1"/>
      </w:tblPr>
      <w:tblGrid>
        <w:gridCol w:w="1614"/>
        <w:gridCol w:w="1884"/>
        <w:gridCol w:w="1884"/>
        <w:gridCol w:w="1884"/>
        <w:gridCol w:w="1884"/>
      </w:tblGrid>
      <w:tr w:rsidR="009F7CB0" w14:paraId="32FC6CC1" w14:textId="77777777" w:rsidTr="009F7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7821ECD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</w:p>
        </w:tc>
        <w:tc>
          <w:tcPr>
            <w:tcW w:w="0" w:type="auto"/>
            <w:vAlign w:val="center"/>
          </w:tcPr>
          <w:p w14:paraId="25E44FDA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42D82C92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7A32B6BA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0698E7AC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</w:tr>
      <w:tr w:rsidR="009F7CB0" w14:paraId="34BCD455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18E4F598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22AE74A7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19BDF97F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281933E9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69E94304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00734E45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B2A9F97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3D392E1C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55AAC23C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12EA5E60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443355E7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4D412CAA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628E6E41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0D288E82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67EFB677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7237D7A2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63584AF9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37AE1E44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85B5969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43820150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6D7930AD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5D4D5C26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7BD50F05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</w:tbl>
    <w:p w14:paraId="2DCBDC50" w14:textId="77777777" w:rsidR="00667802" w:rsidRDefault="00667802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00CFB917" w14:textId="77777777" w:rsidR="005D032A" w:rsidRDefault="005D032A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3BFC5A88" w14:textId="77777777" w:rsidR="005D032A" w:rsidRDefault="005D032A" w:rsidP="0032189B">
      <w:pPr>
        <w:pStyle w:val="NormalWeb"/>
        <w:tabs>
          <w:tab w:val="left" w:pos="8820"/>
        </w:tabs>
        <w:rPr>
          <w:b/>
          <w:bCs/>
        </w:rPr>
      </w:pPr>
    </w:p>
    <w:p w14:paraId="5B29EF91" w14:textId="77777777" w:rsidR="005D032A" w:rsidRDefault="009F7CB0" w:rsidP="005D032A">
      <w:pPr>
        <w:pStyle w:val="NormalWeb"/>
        <w:keepNext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6CA9E7B7" wp14:editId="4D2B36CB">
            <wp:extent cx="4757195" cy="2696901"/>
            <wp:effectExtent l="0" t="0" r="18415" b="8255"/>
            <wp:docPr id="48796518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2D88303" w14:textId="77777777" w:rsidR="009F7CB0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23280">
        <w:rPr>
          <w:noProof/>
        </w:rPr>
        <w:t>1</w:t>
      </w:r>
      <w:r>
        <w:rPr>
          <w:noProof/>
        </w:rPr>
        <w:fldChar w:fldCharType="end"/>
      </w:r>
      <w:r w:rsidRPr="005D032A">
        <w:t>. Title of figure</w:t>
      </w:r>
    </w:p>
    <w:p w14:paraId="7726F529" w14:textId="77777777" w:rsidR="00F44A4A" w:rsidRDefault="00F44A4A" w:rsidP="00F44A4A">
      <w:pPr>
        <w:pStyle w:val="NormalWeb"/>
        <w:tabs>
          <w:tab w:val="left" w:pos="8820"/>
        </w:tabs>
        <w:ind w:left="720" w:hanging="720"/>
      </w:pPr>
    </w:p>
    <w:p w14:paraId="2C981577" w14:textId="77777777" w:rsidR="009F7CB0" w:rsidRDefault="009F7CB0" w:rsidP="00F44A4A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lastRenderedPageBreak/>
        <w:drawing>
          <wp:inline distT="0" distB="0" distL="0" distR="0" wp14:anchorId="0DE1D5F4" wp14:editId="2BD99AB4">
            <wp:extent cx="5486400" cy="3200400"/>
            <wp:effectExtent l="0" t="0" r="12700" b="12700"/>
            <wp:docPr id="187218157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17C3B8A" w14:textId="77777777" w:rsidR="005D032A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23280">
        <w:rPr>
          <w:noProof/>
        </w:rPr>
        <w:t>2</w:t>
      </w:r>
      <w:r>
        <w:rPr>
          <w:noProof/>
        </w:rPr>
        <w:fldChar w:fldCharType="end"/>
      </w:r>
      <w:r w:rsidRPr="005D032A">
        <w:t>. Title of figure</w:t>
      </w:r>
    </w:p>
    <w:p w14:paraId="7604F7A5" w14:textId="77777777" w:rsidR="005D032A" w:rsidRDefault="005D032A" w:rsidP="00F44A4A">
      <w:pPr>
        <w:pStyle w:val="NormalWeb"/>
        <w:tabs>
          <w:tab w:val="left" w:pos="8820"/>
        </w:tabs>
        <w:ind w:left="720" w:hanging="720"/>
      </w:pPr>
    </w:p>
    <w:p w14:paraId="379D5EF7" w14:textId="77777777" w:rsidR="009F7CB0" w:rsidRDefault="009F7CB0" w:rsidP="0041007F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5610B38C" wp14:editId="59C4D8A0">
            <wp:extent cx="5486400" cy="3200400"/>
            <wp:effectExtent l="0" t="0" r="12700" b="12700"/>
            <wp:docPr id="193360580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B510478" w14:textId="77777777" w:rsidR="005D032A" w:rsidRPr="0032189B" w:rsidRDefault="005D032A" w:rsidP="0032189B">
      <w:pPr>
        <w:pStyle w:val="Caption"/>
      </w:pPr>
      <w:r w:rsidRPr="0032189B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23280">
        <w:rPr>
          <w:noProof/>
        </w:rPr>
        <w:t>3</w:t>
      </w:r>
      <w:r>
        <w:rPr>
          <w:noProof/>
        </w:rPr>
        <w:fldChar w:fldCharType="end"/>
      </w:r>
      <w:r w:rsidRPr="0032189B">
        <w:t>. Title of figure</w:t>
      </w:r>
    </w:p>
    <w:p w14:paraId="5E254828" w14:textId="77777777" w:rsidR="0060462C" w:rsidRPr="002F79D6" w:rsidRDefault="0060462C" w:rsidP="00F44A4A">
      <w:pPr>
        <w:tabs>
          <w:tab w:val="left" w:pos="8820"/>
        </w:tabs>
        <w:ind w:left="720" w:hanging="720"/>
        <w:jc w:val="center"/>
        <w:rPr>
          <w:rFonts w:ascii="Helvetica" w:hAnsi="Helvetica"/>
        </w:rPr>
      </w:pPr>
    </w:p>
    <w:p w14:paraId="574E1B32" w14:textId="77777777" w:rsidR="0032189B" w:rsidRDefault="00E76D1F" w:rsidP="0032189B">
      <w:pPr>
        <w:keepNext/>
        <w:tabs>
          <w:tab w:val="left" w:pos="8820"/>
        </w:tabs>
        <w:ind w:left="720" w:hanging="720"/>
      </w:pPr>
      <w:r>
        <w:rPr>
          <w:rFonts w:ascii="Helvetica" w:hAnsi="Helvetica"/>
          <w:noProof/>
        </w:rPr>
        <w:lastRenderedPageBreak/>
        <w:drawing>
          <wp:inline distT="0" distB="0" distL="0" distR="0" wp14:anchorId="6FB75900" wp14:editId="67DE3DE6">
            <wp:extent cx="5486400" cy="3200400"/>
            <wp:effectExtent l="0" t="0" r="12700" b="12700"/>
            <wp:docPr id="205672431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A761FE2" w14:textId="77777777" w:rsidR="0032189B" w:rsidRDefault="0032189B" w:rsidP="0032189B">
      <w:pPr>
        <w:pStyle w:val="Caption"/>
        <w:spacing w:before="240" w:line="276" w:lineRule="auto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23280">
        <w:rPr>
          <w:noProof/>
        </w:rPr>
        <w:t>4</w:t>
      </w:r>
      <w:r>
        <w:rPr>
          <w:noProof/>
        </w:rPr>
        <w:fldChar w:fldCharType="end"/>
      </w:r>
      <w:r>
        <w:t>. Title of figure</w:t>
      </w:r>
    </w:p>
    <w:p w14:paraId="50B20F52" w14:textId="77777777" w:rsidR="0032189B" w:rsidRPr="002F79D6" w:rsidRDefault="0032189B" w:rsidP="0032189B">
      <w:pPr>
        <w:tabs>
          <w:tab w:val="left" w:pos="8820"/>
        </w:tabs>
        <w:rPr>
          <w:rFonts w:ascii="Helvetica" w:hAnsi="Helvetica"/>
        </w:rPr>
      </w:pPr>
    </w:p>
    <w:sectPr w:rsidR="0032189B" w:rsidRPr="002F79D6" w:rsidSect="00EC1B75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728" w:right="900" w:bottom="1440" w:left="1440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93DFF" w14:textId="77777777" w:rsidR="00FA7FFB" w:rsidRDefault="00FA7FFB" w:rsidP="005730E1">
      <w:r>
        <w:separator/>
      </w:r>
    </w:p>
    <w:p w14:paraId="688C0A1E" w14:textId="77777777" w:rsidR="00FA7FFB" w:rsidRDefault="00FA7FFB"/>
  </w:endnote>
  <w:endnote w:type="continuationSeparator" w:id="0">
    <w:p w14:paraId="788D54C3" w14:textId="77777777" w:rsidR="00FA7FFB" w:rsidRDefault="00FA7FFB" w:rsidP="005730E1">
      <w:r>
        <w:continuationSeparator/>
      </w:r>
    </w:p>
    <w:p w14:paraId="60F9AAD5" w14:textId="77777777" w:rsidR="00FA7FFB" w:rsidRDefault="00FA7F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Clean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92498020"/>
      <w:docPartObj>
        <w:docPartGallery w:val="Page Numbers (Bottom of Page)"/>
        <w:docPartUnique/>
      </w:docPartObj>
    </w:sdtPr>
    <w:sdtContent>
      <w:p w14:paraId="4E464034" w14:textId="77777777" w:rsidR="00F459B4" w:rsidRDefault="00F459B4" w:rsidP="005F2E0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819F570" w14:textId="77777777" w:rsidR="00F459B4" w:rsidRDefault="00F459B4">
    <w:pPr>
      <w:pStyle w:val="Footer"/>
    </w:pPr>
  </w:p>
  <w:p w14:paraId="16E9AEC5" w14:textId="77777777" w:rsidR="00CE3289" w:rsidRDefault="00CE328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E8858" w14:textId="77777777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Helvetica" w:eastAsia="Aptos" w:hAnsi="Helvetica" w:cs="AdobeClean-Regular"/>
        <w:b/>
        <w:bCs/>
        <w:color w:val="397AB2"/>
        <w:kern w:val="0"/>
      </w:rPr>
    </w:pPr>
    <w:r w:rsidRPr="00683E96">
      <w:rPr>
        <w:rFonts w:ascii="Helvetica" w:eastAsia="Aptos" w:hAnsi="Helvetica" w:cs="Segoe UI"/>
        <w:b/>
        <w:bCs/>
        <w:color w:val="1E1F21"/>
      </w:rPr>
      <w:t>Montana Department of Commerce</w:t>
    </w:r>
    <w:r w:rsidRPr="00683E96">
      <w:rPr>
        <w:rFonts w:ascii="Helvetica" w:eastAsia="Aptos" w:hAnsi="Helvetica" w:cs="AdobeClean-Regular"/>
        <w:color w:val="000000"/>
        <w:kern w:val="0"/>
      </w:rPr>
      <w:t xml:space="preserve"> | </w:t>
    </w:r>
    <w:r w:rsidRPr="00683E96">
      <w:rPr>
        <w:rFonts w:ascii="Helvetica" w:eastAsia="Aptos" w:hAnsi="Helvetica" w:cs="AdobeClean-Regular"/>
        <w:b/>
        <w:bCs/>
        <w:color w:val="3A79B2"/>
        <w:kern w:val="0"/>
      </w:rPr>
      <w:t>commerce.mt.gov</w:t>
    </w:r>
  </w:p>
  <w:p w14:paraId="49C14D8B" w14:textId="430114B5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Helvetica" w:eastAsia="Aptos" w:hAnsi="Helvetica" w:cs="AdobeClean-Regular"/>
        <w:color w:val="000000"/>
        <w:kern w:val="0"/>
      </w:rPr>
    </w:pPr>
    <w:r w:rsidRPr="00683E96">
      <w:rPr>
        <w:rFonts w:ascii="Helvetica" w:eastAsia="Aptos" w:hAnsi="Helvetica" w:cs="AdobeClean-Regular"/>
        <w:color w:val="000000"/>
        <w:kern w:val="0"/>
      </w:rPr>
      <w:t>P.O. Box 2005</w:t>
    </w:r>
    <w:r w:rsidR="00A01002">
      <w:rPr>
        <w:rFonts w:ascii="Helvetica" w:eastAsia="Aptos" w:hAnsi="Helvetica" w:cs="AdobeClean-Regular"/>
        <w:color w:val="000000"/>
        <w:kern w:val="0"/>
      </w:rPr>
      <w:t>33</w:t>
    </w:r>
    <w:r w:rsidRPr="00683E96">
      <w:rPr>
        <w:rFonts w:ascii="Helvetica" w:eastAsia="Aptos" w:hAnsi="Helvetica" w:cs="AdobeClean-Regular"/>
        <w:color w:val="000000"/>
        <w:kern w:val="0"/>
      </w:rPr>
      <w:t xml:space="preserve"> | Helena, MT 59620-05</w:t>
    </w:r>
    <w:r w:rsidR="00423280">
      <w:rPr>
        <w:rFonts w:ascii="Helvetica" w:eastAsia="Aptos" w:hAnsi="Helvetica" w:cs="AdobeClean-Regular"/>
        <w:color w:val="000000"/>
        <w:kern w:val="0"/>
      </w:rPr>
      <w:t>33</w:t>
    </w:r>
    <w:r w:rsidRPr="00683E96">
      <w:rPr>
        <w:rFonts w:ascii="Helvetica" w:eastAsia="Aptos" w:hAnsi="Helvetica" w:cs="AdobeClean-Regular"/>
        <w:color w:val="000000"/>
        <w:kern w:val="0"/>
      </w:rPr>
      <w:t xml:space="preserve"> | Phone: 406-841-2700 | Fax: 406-841-2701</w:t>
    </w:r>
  </w:p>
  <w:p w14:paraId="17C8A278" w14:textId="77777777" w:rsidR="00832D37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Helvetica" w:eastAsia="Aptos" w:hAnsi="Helvetica" w:cs="AdobeClean-Regular"/>
        <w:color w:val="2C63A1"/>
        <w:kern w:val="0"/>
      </w:rPr>
    </w:pPr>
    <w:r w:rsidRPr="00683E96">
      <w:rPr>
        <w:rFonts w:ascii="Helvetica" w:eastAsia="Aptos" w:hAnsi="Helvetica" w:cs="AdobeClean-Regular"/>
        <w:color w:val="000000"/>
        <w:kern w:val="0"/>
      </w:rPr>
      <w:t xml:space="preserve">Montana 711: </w:t>
    </w:r>
    <w:r w:rsidRPr="00683E96">
      <w:rPr>
        <w:rFonts w:ascii="Helvetica" w:eastAsia="Aptos" w:hAnsi="Helvetica" w:cs="AdobeClean-Regular"/>
        <w:color w:val="3A79B2"/>
        <w:kern w:val="0"/>
      </w:rPr>
      <w:t>dphhs.mt.gov/detd/mtap/traditionalrelayservice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DF02E" w14:textId="77777777" w:rsidR="00FA7FFB" w:rsidRDefault="00FA7FFB" w:rsidP="005730E1">
      <w:r>
        <w:separator/>
      </w:r>
    </w:p>
    <w:p w14:paraId="61F3C2F1" w14:textId="77777777" w:rsidR="00FA7FFB" w:rsidRDefault="00FA7FFB"/>
  </w:footnote>
  <w:footnote w:type="continuationSeparator" w:id="0">
    <w:p w14:paraId="5D973637" w14:textId="77777777" w:rsidR="00FA7FFB" w:rsidRDefault="00FA7FFB" w:rsidP="005730E1">
      <w:r>
        <w:continuationSeparator/>
      </w:r>
    </w:p>
    <w:p w14:paraId="0D07B659" w14:textId="77777777" w:rsidR="00FA7FFB" w:rsidRDefault="00FA7F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A8DD5" w14:textId="77777777" w:rsidR="00A105E9" w:rsidRDefault="00A105E9">
    <w:pPr>
      <w:pStyle w:val="Header"/>
    </w:pPr>
  </w:p>
  <w:p w14:paraId="3AC021E2" w14:textId="77777777" w:rsidR="00CE3289" w:rsidRDefault="00CE328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762CD" w14:textId="77777777" w:rsidR="005730E1" w:rsidRDefault="005730E1" w:rsidP="005730E1">
    <w:pPr>
      <w:pStyle w:val="Header"/>
      <w:jc w:val="center"/>
    </w:pPr>
    <w:r w:rsidRPr="005730E1">
      <w:rPr>
        <w:noProof/>
      </w:rPr>
      <w:drawing>
        <wp:inline distT="0" distB="0" distL="0" distR="0" wp14:anchorId="2D55531A" wp14:editId="3D61D6ED">
          <wp:extent cx="1828800" cy="238864"/>
          <wp:effectExtent l="0" t="0" r="0" b="2540"/>
          <wp:docPr id="3069832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44746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0025" cy="265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961349" w14:textId="77777777" w:rsidR="00CE3289" w:rsidRDefault="00CE328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F7FCC"/>
    <w:multiLevelType w:val="hybridMultilevel"/>
    <w:tmpl w:val="C5B67AFE"/>
    <w:lvl w:ilvl="0" w:tplc="F80810E8">
      <w:start w:val="1"/>
      <w:numFmt w:val="decimal"/>
      <w:pStyle w:val="BulletedListOption2"/>
      <w:lvlText w:val="%1."/>
      <w:lvlJc w:val="left"/>
      <w:pPr>
        <w:ind w:left="360" w:hanging="360"/>
      </w:pPr>
      <w:rPr>
        <w:rFonts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7F0D3F"/>
    <w:multiLevelType w:val="hybridMultilevel"/>
    <w:tmpl w:val="A04E7180"/>
    <w:lvl w:ilvl="0" w:tplc="B220EE94">
      <w:start w:val="1"/>
      <w:numFmt w:val="bullet"/>
      <w:pStyle w:val="BulletedListOption1"/>
      <w:lvlText w:val=""/>
      <w:lvlJc w:val="left"/>
      <w:pPr>
        <w:ind w:left="720" w:hanging="360"/>
      </w:pPr>
      <w:rPr>
        <w:rFonts w:ascii="Symbol" w:hAnsi="Symbol" w:hint="default"/>
        <w:color w:val="F4A602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E0805"/>
    <w:multiLevelType w:val="hybridMultilevel"/>
    <w:tmpl w:val="A12A5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136FF"/>
    <w:multiLevelType w:val="multilevel"/>
    <w:tmpl w:val="A12A56B2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B7148"/>
    <w:multiLevelType w:val="hybridMultilevel"/>
    <w:tmpl w:val="8F482CD2"/>
    <w:lvl w:ilvl="0" w:tplc="37D2D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316321">
    <w:abstractNumId w:val="2"/>
  </w:num>
  <w:num w:numId="2" w16cid:durableId="472528200">
    <w:abstractNumId w:val="3"/>
  </w:num>
  <w:num w:numId="3" w16cid:durableId="854460894">
    <w:abstractNumId w:val="4"/>
  </w:num>
  <w:num w:numId="4" w16cid:durableId="10450921">
    <w:abstractNumId w:val="0"/>
  </w:num>
  <w:num w:numId="5" w16cid:durableId="1778135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280"/>
    <w:rsid w:val="00022BAA"/>
    <w:rsid w:val="00043173"/>
    <w:rsid w:val="00076139"/>
    <w:rsid w:val="0009171A"/>
    <w:rsid w:val="000A6EE3"/>
    <w:rsid w:val="000D1E98"/>
    <w:rsid w:val="000E6D0D"/>
    <w:rsid w:val="00121B2B"/>
    <w:rsid w:val="001223CC"/>
    <w:rsid w:val="0013696A"/>
    <w:rsid w:val="00145691"/>
    <w:rsid w:val="00163422"/>
    <w:rsid w:val="0016610D"/>
    <w:rsid w:val="00176C68"/>
    <w:rsid w:val="00184361"/>
    <w:rsid w:val="00185EF2"/>
    <w:rsid w:val="001B59C2"/>
    <w:rsid w:val="001D5258"/>
    <w:rsid w:val="00222204"/>
    <w:rsid w:val="00255C60"/>
    <w:rsid w:val="00263AE3"/>
    <w:rsid w:val="00284108"/>
    <w:rsid w:val="00291264"/>
    <w:rsid w:val="002B0B9B"/>
    <w:rsid w:val="002B223C"/>
    <w:rsid w:val="002F79D6"/>
    <w:rsid w:val="00302D23"/>
    <w:rsid w:val="00314F52"/>
    <w:rsid w:val="003205B9"/>
    <w:rsid w:val="0032189B"/>
    <w:rsid w:val="00331273"/>
    <w:rsid w:val="0034782A"/>
    <w:rsid w:val="003A0CC2"/>
    <w:rsid w:val="003C14F4"/>
    <w:rsid w:val="0041007F"/>
    <w:rsid w:val="00423280"/>
    <w:rsid w:val="004679BC"/>
    <w:rsid w:val="004D0F74"/>
    <w:rsid w:val="00524600"/>
    <w:rsid w:val="0053544E"/>
    <w:rsid w:val="00561CC8"/>
    <w:rsid w:val="00572ADC"/>
    <w:rsid w:val="005730E1"/>
    <w:rsid w:val="005738D5"/>
    <w:rsid w:val="005A4484"/>
    <w:rsid w:val="005D032A"/>
    <w:rsid w:val="005E05DB"/>
    <w:rsid w:val="005E1B07"/>
    <w:rsid w:val="005F0FB8"/>
    <w:rsid w:val="005F2E06"/>
    <w:rsid w:val="0060462C"/>
    <w:rsid w:val="006232EA"/>
    <w:rsid w:val="0066699D"/>
    <w:rsid w:val="00667802"/>
    <w:rsid w:val="00670D6F"/>
    <w:rsid w:val="00683E96"/>
    <w:rsid w:val="00690121"/>
    <w:rsid w:val="006E5919"/>
    <w:rsid w:val="00705CD2"/>
    <w:rsid w:val="00786939"/>
    <w:rsid w:val="007A1BFB"/>
    <w:rsid w:val="007B002A"/>
    <w:rsid w:val="007B6EEB"/>
    <w:rsid w:val="007D416C"/>
    <w:rsid w:val="007F09C1"/>
    <w:rsid w:val="00827083"/>
    <w:rsid w:val="00832D37"/>
    <w:rsid w:val="00833B53"/>
    <w:rsid w:val="00843A30"/>
    <w:rsid w:val="008501F4"/>
    <w:rsid w:val="0086644F"/>
    <w:rsid w:val="0089073E"/>
    <w:rsid w:val="008D1470"/>
    <w:rsid w:val="008E28EA"/>
    <w:rsid w:val="00925875"/>
    <w:rsid w:val="00933F77"/>
    <w:rsid w:val="009420F5"/>
    <w:rsid w:val="00961603"/>
    <w:rsid w:val="009B1A89"/>
    <w:rsid w:val="009D7DB4"/>
    <w:rsid w:val="009F7CB0"/>
    <w:rsid w:val="00A01002"/>
    <w:rsid w:val="00A105E9"/>
    <w:rsid w:val="00A20E06"/>
    <w:rsid w:val="00A26A96"/>
    <w:rsid w:val="00A470EB"/>
    <w:rsid w:val="00A50E96"/>
    <w:rsid w:val="00A60BD0"/>
    <w:rsid w:val="00A8038E"/>
    <w:rsid w:val="00A82D11"/>
    <w:rsid w:val="00AF6D38"/>
    <w:rsid w:val="00B06621"/>
    <w:rsid w:val="00B237FE"/>
    <w:rsid w:val="00B51BE9"/>
    <w:rsid w:val="00B54641"/>
    <w:rsid w:val="00B6495F"/>
    <w:rsid w:val="00B67B2E"/>
    <w:rsid w:val="00BA3C9B"/>
    <w:rsid w:val="00BE31B3"/>
    <w:rsid w:val="00BF16A7"/>
    <w:rsid w:val="00C02EFA"/>
    <w:rsid w:val="00C43568"/>
    <w:rsid w:val="00C9176D"/>
    <w:rsid w:val="00C92F0C"/>
    <w:rsid w:val="00CB51B5"/>
    <w:rsid w:val="00CD1FA8"/>
    <w:rsid w:val="00CD5DCC"/>
    <w:rsid w:val="00CE3289"/>
    <w:rsid w:val="00D00064"/>
    <w:rsid w:val="00D03BFE"/>
    <w:rsid w:val="00D20273"/>
    <w:rsid w:val="00D248BD"/>
    <w:rsid w:val="00D250CD"/>
    <w:rsid w:val="00D401DF"/>
    <w:rsid w:val="00D61F7F"/>
    <w:rsid w:val="00D83433"/>
    <w:rsid w:val="00D949C8"/>
    <w:rsid w:val="00DB72A2"/>
    <w:rsid w:val="00E17077"/>
    <w:rsid w:val="00E17FB1"/>
    <w:rsid w:val="00E76D1F"/>
    <w:rsid w:val="00EC1B75"/>
    <w:rsid w:val="00EC1D71"/>
    <w:rsid w:val="00EF6700"/>
    <w:rsid w:val="00F429AF"/>
    <w:rsid w:val="00F44A4A"/>
    <w:rsid w:val="00F44ED3"/>
    <w:rsid w:val="00F459B4"/>
    <w:rsid w:val="00F50BA8"/>
    <w:rsid w:val="00F53E7C"/>
    <w:rsid w:val="00F60A22"/>
    <w:rsid w:val="00F61F54"/>
    <w:rsid w:val="00F716B6"/>
    <w:rsid w:val="00F85C7F"/>
    <w:rsid w:val="00FA7FFB"/>
    <w:rsid w:val="00FC5AC9"/>
    <w:rsid w:val="00FC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976409"/>
  <w15:chartTrackingRefBased/>
  <w15:docId w15:val="{B54E2170-22CB-A74D-9CA3-739B174B4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61F54"/>
  </w:style>
  <w:style w:type="paragraph" w:styleId="Heading1">
    <w:name w:val="heading 1"/>
    <w:basedOn w:val="Normal"/>
    <w:next w:val="Normal"/>
    <w:link w:val="Heading1Char"/>
    <w:uiPriority w:val="9"/>
    <w:rsid w:val="00B67B2E"/>
    <w:pPr>
      <w:tabs>
        <w:tab w:val="left" w:pos="8820"/>
      </w:tabs>
      <w:spacing w:line="360" w:lineRule="auto"/>
      <w:outlineLvl w:val="0"/>
    </w:pPr>
    <w:rPr>
      <w:rFonts w:ascii="Helvetica" w:hAnsi="Helvetica"/>
      <w:color w:val="112F60" w:themeColor="text1"/>
      <w:sz w:val="42"/>
      <w:szCs w:val="42"/>
    </w:rPr>
  </w:style>
  <w:style w:type="paragraph" w:styleId="Heading2">
    <w:name w:val="heading 2"/>
    <w:basedOn w:val="NormalWeb"/>
    <w:next w:val="Normal"/>
    <w:link w:val="Heading2Char"/>
    <w:uiPriority w:val="9"/>
    <w:unhideWhenUsed/>
    <w:rsid w:val="00B67B2E"/>
    <w:pPr>
      <w:tabs>
        <w:tab w:val="left" w:pos="8820"/>
      </w:tabs>
      <w:spacing w:line="360" w:lineRule="auto"/>
      <w:outlineLvl w:val="1"/>
    </w:pPr>
    <w:rPr>
      <w:b/>
      <w:bCs/>
      <w:color w:val="1D305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6621"/>
    <w:pPr>
      <w:keepNext/>
      <w:keepLines/>
      <w:spacing w:before="160" w:after="80"/>
      <w:outlineLvl w:val="2"/>
    </w:pPr>
    <w:rPr>
      <w:rFonts w:ascii="Helvetica" w:eastAsiaTheme="majorEastAsia" w:hAnsi="Helvetica" w:cstheme="majorBidi"/>
      <w:color w:val="23725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1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3725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1F54"/>
    <w:pPr>
      <w:keepNext/>
      <w:keepLines/>
      <w:spacing w:before="80" w:after="40"/>
      <w:outlineLvl w:val="4"/>
    </w:pPr>
    <w:rPr>
      <w:rFonts w:eastAsiaTheme="majorEastAsia" w:cstheme="majorBidi"/>
      <w:color w:val="23725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1F54"/>
    <w:pPr>
      <w:keepNext/>
      <w:keepLines/>
      <w:spacing w:before="40"/>
      <w:outlineLvl w:val="5"/>
    </w:pPr>
    <w:rPr>
      <w:rFonts w:eastAsiaTheme="majorEastAsia" w:cstheme="majorBidi"/>
      <w:i/>
      <w:iCs/>
      <w:color w:val="2668D5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1F54"/>
    <w:pPr>
      <w:keepNext/>
      <w:keepLines/>
      <w:spacing w:before="40"/>
      <w:outlineLvl w:val="6"/>
    </w:pPr>
    <w:rPr>
      <w:rFonts w:eastAsiaTheme="majorEastAsia" w:cstheme="majorBidi"/>
      <w:color w:val="2668D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1F54"/>
    <w:pPr>
      <w:keepNext/>
      <w:keepLines/>
      <w:outlineLvl w:val="7"/>
    </w:pPr>
    <w:rPr>
      <w:rFonts w:eastAsiaTheme="majorEastAsia" w:cstheme="majorBidi"/>
      <w:i/>
      <w:iCs/>
      <w:color w:val="1A4793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1F54"/>
    <w:pPr>
      <w:keepNext/>
      <w:keepLines/>
      <w:outlineLvl w:val="8"/>
    </w:pPr>
    <w:rPr>
      <w:rFonts w:eastAsiaTheme="majorEastAsia" w:cstheme="majorBidi"/>
      <w:color w:val="1A4793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B2E"/>
    <w:rPr>
      <w:rFonts w:ascii="Helvetica" w:hAnsi="Helvetica"/>
      <w:color w:val="112F60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B67B2E"/>
    <w:rPr>
      <w:rFonts w:ascii="Helvetica" w:eastAsia="Times New Roman" w:hAnsi="Helvetica" w:cs="Times New Roman"/>
      <w:b/>
      <w:bCs/>
      <w:color w:val="1D305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6621"/>
    <w:rPr>
      <w:rFonts w:ascii="Helvetica" w:eastAsiaTheme="majorEastAsia" w:hAnsi="Helvetica" w:cstheme="majorBidi"/>
      <w:color w:val="23725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1F54"/>
    <w:rPr>
      <w:rFonts w:eastAsiaTheme="majorEastAsia" w:cstheme="majorBidi"/>
      <w:i/>
      <w:iCs/>
      <w:color w:val="23725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1F54"/>
    <w:rPr>
      <w:rFonts w:eastAsiaTheme="majorEastAsia" w:cstheme="majorBidi"/>
      <w:color w:val="23725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1F54"/>
    <w:rPr>
      <w:rFonts w:eastAsiaTheme="majorEastAsia" w:cstheme="majorBidi"/>
      <w:i/>
      <w:iCs/>
      <w:color w:val="2668D5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1F54"/>
    <w:rPr>
      <w:rFonts w:eastAsiaTheme="majorEastAsia" w:cstheme="majorBidi"/>
      <w:color w:val="2668D5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1F54"/>
    <w:rPr>
      <w:rFonts w:eastAsiaTheme="majorEastAsia" w:cstheme="majorBidi"/>
      <w:i/>
      <w:iCs/>
      <w:color w:val="1A4793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1F54"/>
    <w:rPr>
      <w:rFonts w:eastAsiaTheme="majorEastAsia" w:cstheme="majorBidi"/>
      <w:color w:val="1A4793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rsid w:val="00F61F54"/>
    <w:pPr>
      <w:numPr>
        <w:ilvl w:val="1"/>
      </w:numPr>
      <w:spacing w:after="160"/>
    </w:pPr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1F54"/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F61F54"/>
    <w:pPr>
      <w:spacing w:before="160" w:after="160"/>
      <w:jc w:val="center"/>
    </w:pPr>
    <w:rPr>
      <w:i/>
      <w:iCs/>
      <w:color w:val="2057B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1F54"/>
    <w:rPr>
      <w:i/>
      <w:iCs/>
      <w:color w:val="2057B4" w:themeColor="text1" w:themeTint="BF"/>
    </w:rPr>
  </w:style>
  <w:style w:type="paragraph" w:styleId="ListParagraph">
    <w:name w:val="List Paragraph"/>
    <w:basedOn w:val="Normal"/>
    <w:uiPriority w:val="34"/>
    <w:rsid w:val="00F61F54"/>
    <w:pPr>
      <w:ind w:left="720"/>
      <w:contextualSpacing/>
    </w:pPr>
  </w:style>
  <w:style w:type="character" w:styleId="IntenseEmphasis">
    <w:name w:val="Intense Emphasis"/>
    <w:uiPriority w:val="21"/>
    <w:rsid w:val="00F61F54"/>
    <w:rPr>
      <w:i/>
      <w:iCs/>
      <w:color w:val="23725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F61F54"/>
    <w:pPr>
      <w:pBdr>
        <w:top w:val="single" w:sz="4" w:space="10" w:color="237253" w:themeColor="accent1" w:themeShade="BF"/>
        <w:bottom w:val="single" w:sz="4" w:space="10" w:color="237253" w:themeColor="accent1" w:themeShade="BF"/>
      </w:pBdr>
      <w:spacing w:before="360" w:after="360"/>
      <w:ind w:left="864" w:right="864"/>
      <w:jc w:val="center"/>
    </w:pPr>
    <w:rPr>
      <w:i/>
      <w:iCs/>
      <w:color w:val="23725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F54"/>
    <w:rPr>
      <w:i/>
      <w:iCs/>
      <w:color w:val="237253" w:themeColor="accent1" w:themeShade="BF"/>
    </w:rPr>
  </w:style>
  <w:style w:type="character" w:styleId="IntenseReference">
    <w:name w:val="Intense Reference"/>
    <w:uiPriority w:val="32"/>
    <w:rsid w:val="00F61F54"/>
    <w:rPr>
      <w:b/>
      <w:bCs/>
      <w:smallCaps/>
      <w:color w:val="237253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0E1"/>
  </w:style>
  <w:style w:type="paragraph" w:styleId="Footer">
    <w:name w:val="footer"/>
    <w:basedOn w:val="Normal"/>
    <w:link w:val="Foot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0E1"/>
  </w:style>
  <w:style w:type="paragraph" w:styleId="NormalWeb">
    <w:name w:val="Normal (Web)"/>
    <w:link w:val="NormalWebChar"/>
    <w:uiPriority w:val="99"/>
    <w:unhideWhenUsed/>
    <w:rsid w:val="00176C68"/>
    <w:pPr>
      <w:spacing w:before="100" w:beforeAutospacing="1" w:after="100" w:afterAutospacing="1"/>
    </w:pPr>
    <w:rPr>
      <w:rFonts w:ascii="Helvetica" w:eastAsia="Times New Roman" w:hAnsi="Helvetica" w:cs="Times New Roman"/>
      <w:color w:val="000000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459B4"/>
  </w:style>
  <w:style w:type="table" w:styleId="TableGrid">
    <w:name w:val="Table Grid"/>
    <w:basedOn w:val="TableNormal"/>
    <w:uiPriority w:val="39"/>
    <w:rsid w:val="009F7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F7CB0"/>
    <w:tblPr>
      <w:tblStyleRowBandSize w:val="1"/>
      <w:tblStyleColBandSize w:val="1"/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67B01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F7CB0"/>
    <w:tblPr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</w:style>
  <w:style w:type="table" w:styleId="PlainTable2">
    <w:name w:val="Plain Table 2"/>
    <w:basedOn w:val="TableNormal"/>
    <w:uiPriority w:val="42"/>
    <w:rsid w:val="009F7CB0"/>
    <w:tblPr>
      <w:tblStyleRowBandSize w:val="1"/>
      <w:tblStyleColBandSize w:val="1"/>
      <w:tblBorders>
        <w:top w:val="single" w:sz="4" w:space="0" w:color="558AE1" w:themeColor="text1" w:themeTint="80"/>
        <w:bottom w:val="single" w:sz="4" w:space="0" w:color="558AE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58AE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2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1Horz">
      <w:tblPr/>
      <w:tcPr>
        <w:tcBorders>
          <w:top w:val="single" w:sz="4" w:space="0" w:color="558AE1" w:themeColor="text1" w:themeTint="80"/>
          <w:bottom w:val="single" w:sz="4" w:space="0" w:color="558AE1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F7CB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58AE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F7C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PlainTable5">
    <w:name w:val="Plain Table 5"/>
    <w:basedOn w:val="TableNormal"/>
    <w:uiPriority w:val="45"/>
    <w:rsid w:val="009F7CB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8AE1" w:themeColor="text1" w:themeTint="80"/>
        </w:tcBorders>
        <w:shd w:val="clear" w:color="auto" w:fill="F4A60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8AE1" w:themeColor="text1" w:themeTint="80"/>
        </w:tcBorders>
        <w:shd w:val="clear" w:color="auto" w:fill="F4A60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8AE1" w:themeColor="text1" w:themeTint="80"/>
        </w:tcBorders>
        <w:shd w:val="clear" w:color="auto" w:fill="F4A60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8AE1" w:themeColor="text1" w:themeTint="80"/>
        </w:tcBorders>
        <w:shd w:val="clear" w:color="auto" w:fill="F4A602" w:themeFill="background1"/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77A1E7" w:themeColor="text1" w:themeTint="66"/>
        <w:left w:val="single" w:sz="4" w:space="0" w:color="77A1E7" w:themeColor="text1" w:themeTint="66"/>
        <w:bottom w:val="single" w:sz="4" w:space="0" w:color="77A1E7" w:themeColor="text1" w:themeTint="66"/>
        <w:right w:val="single" w:sz="4" w:space="0" w:color="77A1E7" w:themeColor="text1" w:themeTint="66"/>
        <w:insideH w:val="single" w:sz="4" w:space="0" w:color="77A1E7" w:themeColor="text1" w:themeTint="66"/>
        <w:insideV w:val="single" w:sz="4" w:space="0" w:color="77A1E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473D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473D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">
    <w:name w:val="Current List1"/>
    <w:uiPriority w:val="99"/>
    <w:rsid w:val="00F61F54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rsid w:val="0032189B"/>
    <w:pPr>
      <w:spacing w:after="200"/>
    </w:pPr>
    <w:rPr>
      <w:rFonts w:ascii="HELVETICA OBLIQUE" w:hAnsi="HELVETICA OBLIQUE"/>
      <w:i/>
      <w:iCs/>
      <w:color w:val="112F60" w:themeColor="text1"/>
      <w:sz w:val="20"/>
      <w:szCs w:val="20"/>
    </w:rPr>
  </w:style>
  <w:style w:type="character" w:styleId="Strong">
    <w:name w:val="Strong"/>
    <w:uiPriority w:val="22"/>
    <w:rsid w:val="00F61F54"/>
    <w:rPr>
      <w:b/>
      <w:bCs/>
    </w:rPr>
  </w:style>
  <w:style w:type="character" w:styleId="Emphasis">
    <w:name w:val="Emphasis"/>
    <w:uiPriority w:val="20"/>
    <w:rsid w:val="00F61F54"/>
    <w:rPr>
      <w:i/>
      <w:iCs/>
    </w:rPr>
  </w:style>
  <w:style w:type="paragraph" w:styleId="NoSpacing">
    <w:name w:val="No Spacing"/>
    <w:basedOn w:val="Normal"/>
    <w:link w:val="NoSpacingChar"/>
    <w:uiPriority w:val="1"/>
    <w:rsid w:val="00F61F54"/>
  </w:style>
  <w:style w:type="character" w:styleId="SubtleEmphasis">
    <w:name w:val="Subtle Emphasis"/>
    <w:uiPriority w:val="19"/>
    <w:rsid w:val="00F61F54"/>
    <w:rPr>
      <w:i/>
      <w:iCs/>
      <w:color w:val="2057B4" w:themeColor="text1" w:themeTint="BF"/>
    </w:rPr>
  </w:style>
  <w:style w:type="character" w:styleId="SubtleReference">
    <w:name w:val="Subtle Reference"/>
    <w:uiPriority w:val="31"/>
    <w:rsid w:val="00F61F54"/>
    <w:rPr>
      <w:smallCaps/>
      <w:color w:val="2668D6" w:themeColor="text1" w:themeTint="A5"/>
    </w:rPr>
  </w:style>
  <w:style w:type="character" w:styleId="BookTitle">
    <w:name w:val="Book Title"/>
    <w:uiPriority w:val="33"/>
    <w:rsid w:val="00F61F5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1F54"/>
    <w:pPr>
      <w:spacing w:before="240"/>
      <w:outlineLvl w:val="9"/>
    </w:pPr>
    <w:rPr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678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8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8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8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802"/>
    <w:rPr>
      <w:b/>
      <w:b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786939"/>
  </w:style>
  <w:style w:type="paragraph" w:customStyle="1" w:styleId="Title1">
    <w:name w:val="Title 1"/>
    <w:basedOn w:val="Heading1"/>
    <w:link w:val="Title1Char"/>
    <w:qFormat/>
    <w:rsid w:val="00D00064"/>
    <w:rPr>
      <w:sz w:val="44"/>
      <w:szCs w:val="44"/>
    </w:rPr>
  </w:style>
  <w:style w:type="character" w:customStyle="1" w:styleId="Title1Char">
    <w:name w:val="Title 1 Char"/>
    <w:basedOn w:val="Heading1Char"/>
    <w:link w:val="Title1"/>
    <w:rsid w:val="00D00064"/>
    <w:rPr>
      <w:rFonts w:ascii="Helvetica" w:hAnsi="Helvetica"/>
      <w:color w:val="112F60" w:themeColor="text1"/>
      <w:sz w:val="44"/>
      <w:szCs w:val="44"/>
    </w:rPr>
  </w:style>
  <w:style w:type="paragraph" w:customStyle="1" w:styleId="Subtitle1">
    <w:name w:val="Subtitle 1"/>
    <w:basedOn w:val="Heading2"/>
    <w:link w:val="Subtitle1Char"/>
    <w:qFormat/>
    <w:rsid w:val="00D00064"/>
  </w:style>
  <w:style w:type="character" w:customStyle="1" w:styleId="Subtitle1Char">
    <w:name w:val="Subtitle 1 Char"/>
    <w:basedOn w:val="Heading2Char"/>
    <w:link w:val="Subtitle1"/>
    <w:rsid w:val="00D00064"/>
    <w:rPr>
      <w:rFonts w:ascii="Helvetica" w:eastAsia="Times New Roman" w:hAnsi="Helvetica" w:cs="Times New Roman"/>
      <w:b/>
      <w:bCs/>
      <w:color w:val="1D305F"/>
      <w:kern w:val="0"/>
      <w:sz w:val="32"/>
      <w:szCs w:val="32"/>
      <w14:ligatures w14:val="none"/>
    </w:rPr>
  </w:style>
  <w:style w:type="paragraph" w:customStyle="1" w:styleId="Normal1">
    <w:name w:val="Normal 1"/>
    <w:basedOn w:val="NormalWeb"/>
    <w:link w:val="Normal1Char"/>
    <w:qFormat/>
    <w:rsid w:val="00D248BD"/>
  </w:style>
  <w:style w:type="character" w:customStyle="1" w:styleId="NormalWebChar">
    <w:name w:val="Normal (Web) Char"/>
    <w:basedOn w:val="DefaultParagraphFont"/>
    <w:link w:val="NormalWeb"/>
    <w:uiPriority w:val="99"/>
    <w:rsid w:val="00D248BD"/>
    <w:rPr>
      <w:rFonts w:ascii="Helvetica" w:eastAsia="Times New Roman" w:hAnsi="Helvetica" w:cs="Times New Roman"/>
      <w:color w:val="000000"/>
      <w:kern w:val="0"/>
      <w14:ligatures w14:val="none"/>
    </w:rPr>
  </w:style>
  <w:style w:type="character" w:customStyle="1" w:styleId="Normal1Char">
    <w:name w:val="Normal 1 Char"/>
    <w:basedOn w:val="NormalWebChar"/>
    <w:link w:val="Normal1"/>
    <w:rsid w:val="00D248BD"/>
    <w:rPr>
      <w:rFonts w:ascii="Helvetica" w:eastAsia="Times New Roman" w:hAnsi="Helvetica" w:cs="Times New Roman"/>
      <w:color w:val="000000"/>
      <w:kern w:val="0"/>
      <w14:ligatures w14:val="none"/>
    </w:rPr>
  </w:style>
  <w:style w:type="paragraph" w:customStyle="1" w:styleId="ListTitle1">
    <w:name w:val="List Title 1"/>
    <w:basedOn w:val="NormalWeb"/>
    <w:link w:val="ListTitle1Char"/>
    <w:qFormat/>
    <w:rsid w:val="00D248BD"/>
    <w:pPr>
      <w:tabs>
        <w:tab w:val="left" w:pos="8820"/>
      </w:tabs>
      <w:spacing w:line="360" w:lineRule="auto"/>
      <w:ind w:left="720" w:hanging="720"/>
    </w:pPr>
    <w:rPr>
      <w:b/>
      <w:bCs/>
    </w:rPr>
  </w:style>
  <w:style w:type="character" w:customStyle="1" w:styleId="ListTitle1Char">
    <w:name w:val="List Title 1 Char"/>
    <w:basedOn w:val="NormalWebChar"/>
    <w:link w:val="ListTitle1"/>
    <w:rsid w:val="00D248BD"/>
    <w:rPr>
      <w:rFonts w:ascii="Helvetica" w:eastAsia="Times New Roman" w:hAnsi="Helvetica" w:cs="Times New Roman"/>
      <w:b/>
      <w:bCs/>
      <w:color w:val="000000"/>
      <w:kern w:val="0"/>
      <w14:ligatures w14:val="none"/>
    </w:rPr>
  </w:style>
  <w:style w:type="paragraph" w:customStyle="1" w:styleId="BulletedListOption1">
    <w:name w:val="Bulleted List Option 1"/>
    <w:basedOn w:val="NormalWeb"/>
    <w:qFormat/>
    <w:rsid w:val="0034782A"/>
    <w:pPr>
      <w:numPr>
        <w:numId w:val="5"/>
      </w:numPr>
      <w:tabs>
        <w:tab w:val="left" w:pos="8820"/>
      </w:tabs>
      <w:spacing w:line="360" w:lineRule="auto"/>
    </w:pPr>
  </w:style>
  <w:style w:type="paragraph" w:customStyle="1" w:styleId="BulletedListOption2">
    <w:name w:val="Bulleted List Option 2"/>
    <w:basedOn w:val="NormalWeb"/>
    <w:qFormat/>
    <w:rsid w:val="0034782A"/>
    <w:pPr>
      <w:numPr>
        <w:numId w:val="4"/>
      </w:numPr>
      <w:tabs>
        <w:tab w:val="left" w:pos="8820"/>
      </w:tabs>
      <w:spacing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0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ttanybermes/Downloads/commerce-word-doc-template-business-07.25.2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A8-4A4C-B87A-B90275E2829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A8-4A4C-B87A-B90275E2829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A8-4A4C-B87A-B90275E282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774239"/>
        <c:axId val="2035775951"/>
      </c:barChart>
      <c:catAx>
        <c:axId val="2035774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5951"/>
        <c:crosses val="autoZero"/>
        <c:auto val="1"/>
        <c:lblAlgn val="ctr"/>
        <c:lblOffset val="100"/>
        <c:noMultiLvlLbl val="0"/>
      </c:catAx>
      <c:valAx>
        <c:axId val="2035775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4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 Title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84-B247-8B85-F32B1F37A0CD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84-B247-8B85-F32B1F37A0C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84-B247-8B85-F32B1F37A0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84-B247-8B85-F32B1F37A0CD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BB-6742-A090-00B66E434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72-824C-966A-EAEFAD7908B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72-824C-966A-EAEFAD7908B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72-824C-966A-EAEFAD790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8007727"/>
        <c:axId val="2038009439"/>
      </c:lineChart>
      <c:catAx>
        <c:axId val="2038007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9439"/>
        <c:crosses val="autoZero"/>
        <c:auto val="1"/>
        <c:lblAlgn val="ctr"/>
        <c:lblOffset val="100"/>
        <c:noMultiLvlLbl val="0"/>
      </c:catAx>
      <c:valAx>
        <c:axId val="2038009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7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</a:t>
            </a:r>
            <a:r>
              <a:rPr lang="en-US" baseline="0">
                <a:solidFill>
                  <a:schemeClr val="tx1"/>
                </a:solidFill>
              </a:rPr>
              <a:t> Title</a:t>
            </a:r>
            <a:endParaRPr lang="en-US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xVal>
          <c:yVal>
            <c:numRef>
              <c:f>Sheet1!$B$2:$B$7</c:f>
              <c:numCache>
                <c:formatCode>General</c:formatCode>
                <c:ptCount val="6"/>
                <c:pt idx="0">
                  <c:v>1.5</c:v>
                </c:pt>
                <c:pt idx="1">
                  <c:v>3</c:v>
                </c:pt>
                <c:pt idx="2">
                  <c:v>1.5</c:v>
                </c:pt>
                <c:pt idx="3">
                  <c:v>2.7</c:v>
                </c:pt>
                <c:pt idx="4">
                  <c:v>3.2</c:v>
                </c:pt>
                <c:pt idx="5">
                  <c:v>0.8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D46-1A42-969D-0F2F9F219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9767775"/>
        <c:axId val="606290943"/>
      </c:scatterChart>
      <c:valAx>
        <c:axId val="1949767775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6290943"/>
        <c:crosses val="autoZero"/>
        <c:crossBetween val="midCat"/>
      </c:valAx>
      <c:valAx>
        <c:axId val="606290943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976777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ne Commerce">
      <a:dk1>
        <a:srgbClr val="112F60"/>
      </a:dk1>
      <a:lt1>
        <a:srgbClr val="F4A602"/>
      </a:lt1>
      <a:dk2>
        <a:srgbClr val="4892D3"/>
      </a:dk2>
      <a:lt2>
        <a:srgbClr val="085B4B"/>
      </a:lt2>
      <a:accent1>
        <a:srgbClr val="2F9970"/>
      </a:accent1>
      <a:accent2>
        <a:srgbClr val="F05126"/>
      </a:accent2>
      <a:accent3>
        <a:srgbClr val="698287"/>
      </a:accent3>
      <a:accent4>
        <a:srgbClr val="A31E24"/>
      </a:accent4>
      <a:accent5>
        <a:srgbClr val="600F2E"/>
      </a:accent5>
      <a:accent6>
        <a:srgbClr val="FFFFFF"/>
      </a:accent6>
      <a:hlink>
        <a:srgbClr val="4993D3"/>
      </a:hlink>
      <a:folHlink>
        <a:srgbClr val="F5A6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B445B6-E73A-2E48-BB16-FC626C3B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commerce-word-doc-template-business-07.25.24.dotx</Template>
  <TotalTime>5</TotalTime>
  <Pages>8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Bermes</dc:creator>
  <cp:keywords/>
  <dc:description/>
  <cp:lastModifiedBy>Brittany Bermes</cp:lastModifiedBy>
  <cp:revision>5</cp:revision>
  <dcterms:created xsi:type="dcterms:W3CDTF">2024-07-29T15:49:00Z</dcterms:created>
  <dcterms:modified xsi:type="dcterms:W3CDTF">2024-07-29T15:56:00Z</dcterms:modified>
</cp:coreProperties>
</file>